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28A4" w:rsidRPr="002744D1" w:rsidRDefault="00E328A4" w:rsidP="00A3127E">
      <w:pPr>
        <w:spacing w:after="0"/>
        <w:jc w:val="center"/>
        <w:rPr>
          <w:rFonts w:ascii="Arial" w:hAnsi="Arial"/>
          <w:b/>
          <w:color w:val="008000"/>
          <w:sz w:val="36"/>
          <w:szCs w:val="36"/>
        </w:rPr>
      </w:pPr>
      <w:r w:rsidRPr="002744D1">
        <w:rPr>
          <w:rFonts w:ascii="Arial" w:hAnsi="Arial"/>
          <w:b/>
          <w:color w:val="008000"/>
          <w:sz w:val="36"/>
          <w:szCs w:val="36"/>
        </w:rPr>
        <w:t>Media Q</w:t>
      </w:r>
      <w:bookmarkStart w:id="0" w:name="_GoBack"/>
      <w:bookmarkEnd w:id="0"/>
      <w:r w:rsidRPr="002744D1">
        <w:rPr>
          <w:rFonts w:ascii="Arial" w:hAnsi="Arial"/>
          <w:b/>
          <w:color w:val="008000"/>
          <w:sz w:val="36"/>
          <w:szCs w:val="36"/>
        </w:rPr>
        <w:t xml:space="preserve">uestions for </w:t>
      </w:r>
    </w:p>
    <w:p w:rsidR="00E328A4" w:rsidRPr="002744D1" w:rsidRDefault="00E328A4" w:rsidP="002744D1">
      <w:pPr>
        <w:spacing w:after="0"/>
        <w:jc w:val="center"/>
        <w:rPr>
          <w:rFonts w:ascii="Arial" w:hAnsi="Arial"/>
          <w:b/>
          <w:noProof/>
          <w:color w:val="008000"/>
          <w:sz w:val="36"/>
          <w:szCs w:val="36"/>
        </w:rPr>
      </w:pPr>
      <w:r w:rsidRPr="002744D1">
        <w:rPr>
          <w:rFonts w:ascii="Arial" w:hAnsi="Arial"/>
          <w:b/>
          <w:color w:val="008000"/>
          <w:sz w:val="36"/>
          <w:szCs w:val="36"/>
        </w:rPr>
        <w:t>Nicole Kelly, M.D.</w:t>
      </w:r>
      <w:r w:rsidRPr="002744D1">
        <w:rPr>
          <w:rFonts w:ascii="Arial" w:hAnsi="Arial"/>
          <w:b/>
          <w:noProof/>
          <w:color w:val="008000"/>
          <w:sz w:val="36"/>
          <w:szCs w:val="36"/>
        </w:rPr>
        <w:t xml:space="preserve"> </w:t>
      </w:r>
      <w:r w:rsidRPr="002744D1">
        <w:rPr>
          <w:rFonts w:ascii="Arial" w:hAnsi="Arial"/>
          <w:b/>
          <w:color w:val="008000"/>
          <w:sz w:val="36"/>
          <w:szCs w:val="36"/>
        </w:rPr>
        <w:t>author of</w:t>
      </w:r>
    </w:p>
    <w:p w:rsidR="00E328A4" w:rsidRPr="002744D1" w:rsidRDefault="00E328A4" w:rsidP="00A3127E">
      <w:pPr>
        <w:spacing w:after="0"/>
        <w:jc w:val="center"/>
        <w:rPr>
          <w:rFonts w:ascii="Arial" w:hAnsi="Arial"/>
          <w:b/>
          <w:i/>
          <w:color w:val="008000"/>
          <w:sz w:val="36"/>
          <w:szCs w:val="36"/>
          <w:u w:val="single"/>
        </w:rPr>
      </w:pPr>
      <w:r w:rsidRPr="002744D1">
        <w:rPr>
          <w:rFonts w:ascii="Arial" w:hAnsi="Arial"/>
          <w:b/>
          <w:i/>
          <w:color w:val="008000"/>
          <w:sz w:val="36"/>
          <w:szCs w:val="36"/>
          <w:u w:val="single"/>
        </w:rPr>
        <w:t>Charming Cheaters:</w:t>
      </w:r>
    </w:p>
    <w:p w:rsidR="00E328A4" w:rsidRPr="002744D1" w:rsidRDefault="00E328A4" w:rsidP="00A3127E">
      <w:pPr>
        <w:spacing w:after="0"/>
        <w:jc w:val="center"/>
        <w:rPr>
          <w:rFonts w:ascii="Arial" w:hAnsi="Arial"/>
          <w:b/>
          <w:i/>
          <w:color w:val="008000"/>
          <w:sz w:val="36"/>
          <w:szCs w:val="36"/>
          <w:u w:val="single"/>
        </w:rPr>
      </w:pPr>
      <w:r w:rsidRPr="002744D1">
        <w:rPr>
          <w:rFonts w:ascii="Arial" w:hAnsi="Arial"/>
          <w:b/>
          <w:i/>
          <w:color w:val="008000"/>
          <w:sz w:val="36"/>
          <w:szCs w:val="36"/>
          <w:u w:val="single"/>
        </w:rPr>
        <w:t>Protect Yourself from the Sociopaths, Psychopaths, and Sexopaths in Your Life</w:t>
      </w:r>
    </w:p>
    <w:p w:rsidR="00E328A4" w:rsidRPr="0024330B" w:rsidRDefault="00E328A4" w:rsidP="00A3127E">
      <w:pPr>
        <w:spacing w:after="0"/>
        <w:jc w:val="center"/>
        <w:rPr>
          <w:rFonts w:ascii="Arial" w:hAnsi="Arial"/>
          <w:b/>
          <w:i/>
          <w:sz w:val="36"/>
          <w:szCs w:val="36"/>
          <w:u w:val="single"/>
        </w:rPr>
      </w:pPr>
    </w:p>
    <w:p w:rsidR="00E328A4" w:rsidRPr="00BE3697" w:rsidRDefault="00E328A4" w:rsidP="00FA2125">
      <w:pPr>
        <w:spacing w:after="0"/>
        <w:rPr>
          <w:rFonts w:ascii="Arial" w:hAnsi="Arial"/>
          <w:b/>
          <w:sz w:val="20"/>
        </w:rPr>
      </w:pPr>
    </w:p>
    <w:p w:rsidR="00E328A4" w:rsidRPr="005E7FB8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What are sociopath, psychopaths, and sexopaths?</w:t>
      </w:r>
    </w:p>
    <w:p w:rsidR="00E328A4" w:rsidRPr="005E7FB8" w:rsidRDefault="00E328A4" w:rsidP="005E7FB8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Do most of us know one?</w:t>
      </w:r>
    </w:p>
    <w:p w:rsidR="00E328A4" w:rsidRPr="005E7FB8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What is The Sociopath Spectrum?</w:t>
      </w:r>
    </w:p>
    <w:p w:rsidR="00E328A4" w:rsidRPr="005E7FB8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Is it important to distinguish between sociopaths, psychopaths, and sexopaths?</w:t>
      </w:r>
    </w:p>
    <w:p w:rsidR="00E328A4" w:rsidRPr="005E7FB8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If they don’t have empathy or a conscience, what is going on in their heads?</w:t>
      </w:r>
    </w:p>
    <w:p w:rsidR="00E328A4" w:rsidRPr="0024330B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How do they hide in plain sight? </w:t>
      </w:r>
    </w:p>
    <w:p w:rsidR="00E328A4" w:rsidRPr="00384F90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How can we recognize them</w:t>
      </w:r>
      <w:r w:rsidRPr="00384F90">
        <w:rPr>
          <w:rFonts w:ascii="Arial" w:hAnsi="Arial"/>
          <w:sz w:val="22"/>
          <w:szCs w:val="22"/>
        </w:rPr>
        <w:t>?</w:t>
      </w:r>
      <w:r>
        <w:rPr>
          <w:rFonts w:ascii="Arial" w:hAnsi="Arial"/>
          <w:sz w:val="22"/>
          <w:szCs w:val="22"/>
        </w:rPr>
        <w:t xml:space="preserve"> What is The Sexopath Spotting Tool?</w:t>
      </w:r>
    </w:p>
    <w:p w:rsidR="00E328A4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Is it curable? Or are people born with it</w:t>
      </w:r>
      <w:r>
        <w:rPr>
          <w:rFonts w:ascii="Arial" w:hAnsi="Arial"/>
          <w:i/>
          <w:sz w:val="22"/>
          <w:szCs w:val="22"/>
        </w:rPr>
        <w:t>?</w:t>
      </w:r>
    </w:p>
    <w:p w:rsidR="00E328A4" w:rsidRPr="005E7FB8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How can sexopathic behavior be permanent or temporary?</w:t>
      </w:r>
    </w:p>
    <w:p w:rsidR="00E328A4" w:rsidRPr="005E7FB8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What should we do if we suspect someone is a sociopath, psychopath, or sexopath?</w:t>
      </w:r>
    </w:p>
    <w:p w:rsidR="00E328A4" w:rsidRPr="005E7FB8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What is the Sexopath Love Cycle?</w:t>
      </w:r>
    </w:p>
    <w:p w:rsidR="00E328A4" w:rsidRPr="005E7FB8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Can you love the sociopathy out of someone?</w:t>
      </w:r>
    </w:p>
    <w:p w:rsidR="00E328A4" w:rsidRDefault="00E328A4" w:rsidP="0024330B">
      <w:pPr>
        <w:pStyle w:val="ListParagraph"/>
        <w:numPr>
          <w:ilvl w:val="0"/>
          <w:numId w:val="6"/>
        </w:numPr>
        <w:ind w:left="0" w:right="-720" w:firstLine="0"/>
        <w:contextualSpacing w:val="0"/>
        <w:rPr>
          <w:rFonts w:ascii="Arial" w:hAnsi="Arial"/>
          <w:i/>
          <w:sz w:val="22"/>
          <w:szCs w:val="22"/>
        </w:rPr>
      </w:pPr>
      <w:r>
        <w:rPr>
          <w:rFonts w:ascii="Arial" w:hAnsi="Arial"/>
          <w:sz w:val="22"/>
          <w:szCs w:val="22"/>
        </w:rPr>
        <w:t>How can sociopaths be so cruel?</w:t>
      </w:r>
    </w:p>
    <w:p w:rsidR="00E328A4" w:rsidRDefault="00E328A4" w:rsidP="005E7FB8">
      <w:pPr>
        <w:pStyle w:val="ListParagraph"/>
        <w:numPr>
          <w:ilvl w:val="0"/>
          <w:numId w:val="6"/>
        </w:numPr>
        <w:ind w:left="720" w:right="-720" w:hanging="720"/>
        <w:contextualSpacing w:val="0"/>
        <w:rPr>
          <w:rFonts w:ascii="Arial" w:hAnsi="Arial"/>
          <w:sz w:val="22"/>
          <w:szCs w:val="22"/>
        </w:rPr>
      </w:pPr>
      <w:r w:rsidRPr="00384F90">
        <w:rPr>
          <w:rFonts w:ascii="Arial" w:hAnsi="Arial"/>
          <w:sz w:val="22"/>
          <w:szCs w:val="22"/>
        </w:rPr>
        <w:t xml:space="preserve">There are 300 wonderful graphics in your book. Did you draw them? Why did you decide to use </w:t>
      </w:r>
      <w:r>
        <w:rPr>
          <w:rFonts w:ascii="Arial" w:hAnsi="Arial"/>
          <w:sz w:val="22"/>
          <w:szCs w:val="22"/>
        </w:rPr>
        <w:tab/>
      </w:r>
      <w:r w:rsidRPr="00384F90">
        <w:rPr>
          <w:rFonts w:ascii="Arial" w:hAnsi="Arial"/>
          <w:sz w:val="22"/>
          <w:szCs w:val="22"/>
        </w:rPr>
        <w:t>graphics?</w:t>
      </w:r>
    </w:p>
    <w:p w:rsidR="00E328A4" w:rsidRPr="00384F90" w:rsidRDefault="00E328A4" w:rsidP="00EF113B">
      <w:pPr>
        <w:pStyle w:val="ListParagraph"/>
        <w:ind w:left="0" w:right="-720"/>
        <w:contextualSpacing w:val="0"/>
        <w:rPr>
          <w:rFonts w:ascii="Arial" w:hAnsi="Arial"/>
          <w:sz w:val="22"/>
          <w:szCs w:val="22"/>
        </w:rPr>
      </w:pPr>
      <w:r>
        <w:rPr>
          <w:rFonts w:ascii="Arial" w:hAnsi="Arial"/>
          <w:b/>
          <w:sz w:val="36"/>
          <w:szCs w:val="36"/>
        </w:rPr>
        <w:t xml:space="preserve">                            </w:t>
      </w:r>
      <w:r w:rsidRPr="00E80348">
        <w:rPr>
          <w:rFonts w:ascii="Arial" w:hAnsi="Arial"/>
          <w:b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4.5pt;height:228.75pt" o:bordertopcolor="#396" o:borderleftcolor="#396" o:borderbottomcolor="#396" o:borderrightcolor="#396">
            <v:imagedata r:id="rId7" o:title=""/>
            <w10:bordertop type="single" width="48"/>
            <w10:borderleft type="single" width="48"/>
            <w10:borderbottom type="single" width="48"/>
            <w10:borderright type="single" width="48"/>
          </v:shape>
        </w:pict>
      </w:r>
    </w:p>
    <w:sectPr w:rsidR="00E328A4" w:rsidRPr="00384F90" w:rsidSect="00D9078C">
      <w:pgSz w:w="12240" w:h="15840"/>
      <w:pgMar w:top="900" w:right="1800" w:bottom="810" w:left="180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28A4" w:rsidRDefault="00E328A4" w:rsidP="00863936">
      <w:pPr>
        <w:spacing w:after="0"/>
      </w:pPr>
      <w:r>
        <w:separator/>
      </w:r>
    </w:p>
  </w:endnote>
  <w:endnote w:type="continuationSeparator" w:id="0">
    <w:p w:rsidR="00E328A4" w:rsidRDefault="00E328A4" w:rsidP="00863936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28A4" w:rsidRDefault="00E328A4" w:rsidP="00863936">
      <w:pPr>
        <w:spacing w:after="0"/>
      </w:pPr>
      <w:r>
        <w:separator/>
      </w:r>
    </w:p>
  </w:footnote>
  <w:footnote w:type="continuationSeparator" w:id="0">
    <w:p w:rsidR="00E328A4" w:rsidRDefault="00E328A4" w:rsidP="00863936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706925"/>
    <w:multiLevelType w:val="hybridMultilevel"/>
    <w:tmpl w:val="69B8338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5F976D3"/>
    <w:multiLevelType w:val="hybridMultilevel"/>
    <w:tmpl w:val="C0C60536"/>
    <w:lvl w:ilvl="0" w:tplc="2ECCC09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321B6ECC"/>
    <w:multiLevelType w:val="hybridMultilevel"/>
    <w:tmpl w:val="9C0027B4"/>
    <w:lvl w:ilvl="0" w:tplc="96BE6204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i w:val="0"/>
      </w:rPr>
    </w:lvl>
    <w:lvl w:ilvl="1" w:tplc="040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35C75171"/>
    <w:multiLevelType w:val="multilevel"/>
    <w:tmpl w:val="92F2B7C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4">
    <w:nsid w:val="52217827"/>
    <w:multiLevelType w:val="hybridMultilevel"/>
    <w:tmpl w:val="92F2B7C4"/>
    <w:lvl w:ilvl="0" w:tplc="040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5">
    <w:nsid w:val="628B3C01"/>
    <w:multiLevelType w:val="multilevel"/>
    <w:tmpl w:val="C0C6053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754E7251"/>
    <w:multiLevelType w:val="multilevel"/>
    <w:tmpl w:val="9C0027B4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removePersonalInformation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3127E"/>
    <w:rsid w:val="00035A5C"/>
    <w:rsid w:val="00084264"/>
    <w:rsid w:val="000850B4"/>
    <w:rsid w:val="000937B6"/>
    <w:rsid w:val="000F21C3"/>
    <w:rsid w:val="000F60B2"/>
    <w:rsid w:val="001A2D7F"/>
    <w:rsid w:val="001D7628"/>
    <w:rsid w:val="0024330B"/>
    <w:rsid w:val="002744D1"/>
    <w:rsid w:val="002A2663"/>
    <w:rsid w:val="0035076E"/>
    <w:rsid w:val="00384F90"/>
    <w:rsid w:val="003A0C68"/>
    <w:rsid w:val="003A4FD2"/>
    <w:rsid w:val="004B12F3"/>
    <w:rsid w:val="0056538F"/>
    <w:rsid w:val="00597473"/>
    <w:rsid w:val="005C17DA"/>
    <w:rsid w:val="005E7FB8"/>
    <w:rsid w:val="0063684C"/>
    <w:rsid w:val="00650C22"/>
    <w:rsid w:val="006765AF"/>
    <w:rsid w:val="00694669"/>
    <w:rsid w:val="007115A2"/>
    <w:rsid w:val="00712870"/>
    <w:rsid w:val="00727972"/>
    <w:rsid w:val="0079029E"/>
    <w:rsid w:val="007976D8"/>
    <w:rsid w:val="00804020"/>
    <w:rsid w:val="00804D78"/>
    <w:rsid w:val="00863936"/>
    <w:rsid w:val="0088321C"/>
    <w:rsid w:val="00910A9B"/>
    <w:rsid w:val="009E43D7"/>
    <w:rsid w:val="009E6D4D"/>
    <w:rsid w:val="009E7805"/>
    <w:rsid w:val="00A3127E"/>
    <w:rsid w:val="00B31F2A"/>
    <w:rsid w:val="00B91FFD"/>
    <w:rsid w:val="00BE3697"/>
    <w:rsid w:val="00BF50C7"/>
    <w:rsid w:val="00C02892"/>
    <w:rsid w:val="00C30808"/>
    <w:rsid w:val="00C73CBA"/>
    <w:rsid w:val="00C75835"/>
    <w:rsid w:val="00CC58BA"/>
    <w:rsid w:val="00D248F7"/>
    <w:rsid w:val="00D9078C"/>
    <w:rsid w:val="00DA46BF"/>
    <w:rsid w:val="00DC37B3"/>
    <w:rsid w:val="00E24114"/>
    <w:rsid w:val="00E328A4"/>
    <w:rsid w:val="00E45EAB"/>
    <w:rsid w:val="00E47985"/>
    <w:rsid w:val="00E80348"/>
    <w:rsid w:val="00EA46AD"/>
    <w:rsid w:val="00ED1CC9"/>
    <w:rsid w:val="00EF113B"/>
    <w:rsid w:val="00FA2125"/>
    <w:rsid w:val="00FF62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3127E"/>
    <w:pPr>
      <w:spacing w:after="200"/>
    </w:pPr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1A2D7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rsid w:val="00863936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6393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63936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63936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384F9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84F9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189</TotalTime>
  <Pages>1</Pages>
  <Words>138</Words>
  <Characters>789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Media Questions for </dc:title>
  <dc:subject/>
  <dc:creator/>
  <cp:keywords/>
  <dc:description/>
  <cp:lastModifiedBy/>
  <cp:revision>5</cp:revision>
  <cp:lastPrinted>2018-02-18T19:40:00Z</cp:lastPrinted>
  <dcterms:created xsi:type="dcterms:W3CDTF">2018-10-21T18:11:00Z</dcterms:created>
  <dcterms:modified xsi:type="dcterms:W3CDTF">2018-11-10T23:08:00Z</dcterms:modified>
</cp:coreProperties>
</file>